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6"/>
        <w:gridCol w:w="1913"/>
        <w:gridCol w:w="2520"/>
        <w:gridCol w:w="1723"/>
        <w:gridCol w:w="1704"/>
      </w:tblGrid>
      <w:tr w:rsidR="0090596C" w:rsidRPr="00B4250D" w:rsidTr="00B4250D">
        <w:tc>
          <w:tcPr>
            <w:tcW w:w="5000" w:type="pct"/>
            <w:gridSpan w:val="5"/>
            <w:shd w:val="clear" w:color="auto" w:fill="F49911"/>
          </w:tcPr>
          <w:p w:rsidR="00650259" w:rsidRPr="004E2E1D" w:rsidRDefault="00B4250D" w:rsidP="0090596C">
            <w:pPr>
              <w:pStyle w:val="berschrift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4E2E1D">
              <w:rPr>
                <w:rFonts w:ascii="Arial" w:hAnsi="Arial" w:cs="Arial"/>
                <w:sz w:val="22"/>
                <w:szCs w:val="22"/>
              </w:rPr>
              <w:t>Teilnehmerinformationen</w:t>
            </w:r>
          </w:p>
        </w:tc>
      </w:tr>
      <w:tr w:rsidR="00650259" w:rsidRPr="004E2E1D" w:rsidTr="00B4250D">
        <w:sdt>
          <w:sdtPr>
            <w:rPr>
              <w:rFonts w:ascii="Arial" w:hAnsi="Arial" w:cs="Arial"/>
              <w:sz w:val="22"/>
              <w:szCs w:val="22"/>
            </w:rPr>
            <w:id w:val="1621259925"/>
            <w:placeholder>
              <w:docPart w:val="210039C88178494EB8C4099B883B84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59" w:type="pct"/>
                <w:gridSpan w:val="2"/>
                <w:vAlign w:val="bottom"/>
              </w:tcPr>
              <w:p w:rsidR="00650259" w:rsidRPr="004E2E1D" w:rsidRDefault="0090596C" w:rsidP="0090596C">
                <w:pPr>
                  <w:pStyle w:val="Standardeinzug"/>
                  <w:rPr>
                    <w:rFonts w:ascii="Arial" w:hAnsi="Arial" w:cs="Arial"/>
                    <w:sz w:val="22"/>
                    <w:szCs w:val="22"/>
                  </w:rPr>
                </w:pPr>
                <w:r w:rsidRPr="004E2E1D">
                  <w:rPr>
                    <w:rFonts w:ascii="Arial" w:hAnsi="Arial" w:cs="Arial"/>
                    <w:sz w:val="22"/>
                    <w:szCs w:val="22"/>
                    <w:lang w:bidi="de-DE"/>
                  </w:rPr>
                  <w:t>Vorname</w:t>
                </w:r>
              </w:p>
            </w:tc>
          </w:sdtContent>
        </w:sdt>
        <w:tc>
          <w:tcPr>
            <w:tcW w:w="284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4E2E1D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4E2E1D" w:rsidTr="00B4250D">
        <w:sdt>
          <w:sdtPr>
            <w:rPr>
              <w:rFonts w:ascii="Arial" w:hAnsi="Arial" w:cs="Arial"/>
              <w:sz w:val="22"/>
              <w:szCs w:val="22"/>
            </w:rPr>
            <w:id w:val="-1470592894"/>
            <w:placeholder>
              <w:docPart w:val="40ABD65D6B7345C2A6368767E6DC27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59" w:type="pct"/>
                <w:gridSpan w:val="2"/>
                <w:vAlign w:val="bottom"/>
              </w:tcPr>
              <w:p w:rsidR="00650259" w:rsidRPr="004E2E1D" w:rsidRDefault="0090596C" w:rsidP="0090596C">
                <w:pPr>
                  <w:pStyle w:val="Standardeinzug"/>
                  <w:rPr>
                    <w:rFonts w:ascii="Arial" w:hAnsi="Arial" w:cs="Arial"/>
                    <w:sz w:val="22"/>
                    <w:szCs w:val="22"/>
                  </w:rPr>
                </w:pPr>
                <w:r w:rsidRPr="004E2E1D">
                  <w:rPr>
                    <w:rFonts w:ascii="Arial" w:hAnsi="Arial" w:cs="Arial"/>
                    <w:sz w:val="22"/>
                    <w:szCs w:val="22"/>
                    <w:lang w:bidi="de-DE"/>
                  </w:rPr>
                  <w:t>Nachname</w:t>
                </w:r>
              </w:p>
            </w:tc>
          </w:sdtContent>
        </w:sdt>
        <w:tc>
          <w:tcPr>
            <w:tcW w:w="284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4E2E1D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4E2E1D" w:rsidTr="00B4250D">
        <w:tc>
          <w:tcPr>
            <w:tcW w:w="2159" w:type="pct"/>
            <w:gridSpan w:val="2"/>
            <w:vAlign w:val="bottom"/>
          </w:tcPr>
          <w:p w:rsidR="00650259" w:rsidRPr="004E2E1D" w:rsidRDefault="00B4250D" w:rsidP="0090596C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r w:rsidRPr="004E2E1D">
              <w:rPr>
                <w:rFonts w:ascii="Arial" w:hAnsi="Arial" w:cs="Arial"/>
                <w:sz w:val="22"/>
                <w:szCs w:val="22"/>
                <w:lang w:bidi="de-DE"/>
              </w:rPr>
              <w:t>Geburtsdatum</w:t>
            </w:r>
          </w:p>
        </w:tc>
        <w:tc>
          <w:tcPr>
            <w:tcW w:w="284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4E2E1D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4E2E1D" w:rsidTr="00B4250D">
        <w:sdt>
          <w:sdtPr>
            <w:rPr>
              <w:rFonts w:ascii="Arial" w:hAnsi="Arial" w:cs="Arial"/>
              <w:sz w:val="22"/>
              <w:szCs w:val="22"/>
            </w:rPr>
            <w:id w:val="572943512"/>
            <w:placeholder>
              <w:docPart w:val="A74F6079C81B4C43B581BF420962EC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59" w:type="pct"/>
                <w:gridSpan w:val="2"/>
                <w:vAlign w:val="bottom"/>
              </w:tcPr>
              <w:p w:rsidR="00650259" w:rsidRPr="004E2E1D" w:rsidRDefault="0090596C" w:rsidP="0090596C">
                <w:pPr>
                  <w:pStyle w:val="Standardeinzug"/>
                  <w:rPr>
                    <w:rFonts w:ascii="Arial" w:hAnsi="Arial" w:cs="Arial"/>
                    <w:sz w:val="22"/>
                    <w:szCs w:val="22"/>
                  </w:rPr>
                </w:pPr>
                <w:r w:rsidRPr="004E2E1D">
                  <w:rPr>
                    <w:rFonts w:ascii="Arial" w:hAnsi="Arial" w:cs="Arial"/>
                    <w:sz w:val="22"/>
                    <w:szCs w:val="22"/>
                    <w:lang w:bidi="de-DE"/>
                  </w:rPr>
                  <w:t>Adresse</w:t>
                </w:r>
              </w:p>
            </w:tc>
          </w:sdtContent>
        </w:sdt>
        <w:tc>
          <w:tcPr>
            <w:tcW w:w="284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4E2E1D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4E2E1D" w:rsidTr="00B4250D">
        <w:sdt>
          <w:sdtPr>
            <w:rPr>
              <w:rFonts w:ascii="Arial" w:hAnsi="Arial" w:cs="Arial"/>
              <w:sz w:val="22"/>
              <w:szCs w:val="22"/>
            </w:rPr>
            <w:id w:val="-521243642"/>
            <w:placeholder>
              <w:docPart w:val="E7E286E28B524275AFDCDD7D93FECF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59" w:type="pct"/>
                <w:gridSpan w:val="2"/>
                <w:vAlign w:val="bottom"/>
              </w:tcPr>
              <w:p w:rsidR="00650259" w:rsidRPr="004E2E1D" w:rsidRDefault="0090596C" w:rsidP="0090596C">
                <w:pPr>
                  <w:pStyle w:val="Standardeinzug"/>
                  <w:rPr>
                    <w:rFonts w:ascii="Arial" w:hAnsi="Arial" w:cs="Arial"/>
                    <w:sz w:val="22"/>
                    <w:szCs w:val="22"/>
                  </w:rPr>
                </w:pPr>
                <w:r w:rsidRPr="004E2E1D">
                  <w:rPr>
                    <w:rFonts w:ascii="Arial" w:hAnsi="Arial" w:cs="Arial"/>
                    <w:sz w:val="22"/>
                    <w:szCs w:val="22"/>
                    <w:lang w:bidi="de-DE"/>
                  </w:rPr>
                  <w:t>Ort/Bundesland/Postleitzahl</w:t>
                </w:r>
              </w:p>
            </w:tc>
          </w:sdtContent>
        </w:sdt>
        <w:tc>
          <w:tcPr>
            <w:tcW w:w="284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4E2E1D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4E2E1D" w:rsidTr="00B4250D">
        <w:tc>
          <w:tcPr>
            <w:tcW w:w="2159" w:type="pct"/>
            <w:gridSpan w:val="2"/>
            <w:vAlign w:val="bottom"/>
          </w:tcPr>
          <w:p w:rsidR="00650259" w:rsidRPr="004E2E1D" w:rsidRDefault="004E2E1D" w:rsidP="0090596C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Land</w:t>
            </w:r>
          </w:p>
        </w:tc>
        <w:tc>
          <w:tcPr>
            <w:tcW w:w="284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4E2E1D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B4250D" w:rsidTr="00977F99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:rsidR="00650259" w:rsidRPr="00B4250D" w:rsidRDefault="00650259" w:rsidP="00977F99">
            <w:pPr>
              <w:rPr>
                <w:rFonts w:ascii="Arial" w:hAnsi="Arial" w:cs="Arial"/>
                <w:b/>
                <w:sz w:val="6"/>
              </w:rPr>
            </w:pPr>
          </w:p>
        </w:tc>
      </w:tr>
      <w:tr w:rsidR="0090596C" w:rsidRPr="004E2E1D" w:rsidTr="00B4250D">
        <w:tc>
          <w:tcPr>
            <w:tcW w:w="5000" w:type="pct"/>
            <w:gridSpan w:val="5"/>
            <w:shd w:val="clear" w:color="auto" w:fill="F49911"/>
          </w:tcPr>
          <w:p w:rsidR="00650259" w:rsidRPr="004E2E1D" w:rsidRDefault="00B4250D" w:rsidP="0090596C">
            <w:pPr>
              <w:pStyle w:val="berschrift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4E2E1D">
              <w:rPr>
                <w:rFonts w:ascii="Arial" w:hAnsi="Arial" w:cs="Arial"/>
                <w:sz w:val="22"/>
                <w:szCs w:val="22"/>
              </w:rPr>
              <w:t>Eltern</w:t>
            </w:r>
            <w:r w:rsidR="004C3A13" w:rsidRPr="004E2E1D">
              <w:rPr>
                <w:rFonts w:ascii="Arial" w:hAnsi="Arial" w:cs="Arial"/>
                <w:sz w:val="22"/>
                <w:szCs w:val="22"/>
              </w:rPr>
              <w:t>/Erziehungsberechtigte(r)</w:t>
            </w:r>
          </w:p>
        </w:tc>
      </w:tr>
      <w:tr w:rsidR="00650259" w:rsidRPr="004E2E1D" w:rsidTr="00B4250D">
        <w:sdt>
          <w:sdtPr>
            <w:rPr>
              <w:rFonts w:ascii="Arial" w:hAnsi="Arial" w:cs="Arial"/>
              <w:sz w:val="22"/>
              <w:szCs w:val="22"/>
            </w:rPr>
            <w:id w:val="1384843028"/>
            <w:placeholder>
              <w:docPart w:val="36747B6628D84DA5B7A4B644E5FCAD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59" w:type="pct"/>
                <w:gridSpan w:val="2"/>
                <w:vAlign w:val="bottom"/>
              </w:tcPr>
              <w:p w:rsidR="00650259" w:rsidRPr="004E2E1D" w:rsidRDefault="0090596C" w:rsidP="00F52451">
                <w:pPr>
                  <w:pStyle w:val="Standardeinzug"/>
                  <w:rPr>
                    <w:rFonts w:ascii="Arial" w:hAnsi="Arial" w:cs="Arial"/>
                    <w:sz w:val="22"/>
                    <w:szCs w:val="22"/>
                  </w:rPr>
                </w:pPr>
                <w:r w:rsidRPr="004E2E1D">
                  <w:rPr>
                    <w:rFonts w:ascii="Arial" w:hAnsi="Arial" w:cs="Arial"/>
                    <w:sz w:val="22"/>
                    <w:szCs w:val="22"/>
                    <w:lang w:bidi="de-DE"/>
                  </w:rPr>
                  <w:t>Vorname</w:t>
                </w:r>
              </w:p>
            </w:tc>
          </w:sdtContent>
        </w:sdt>
        <w:tc>
          <w:tcPr>
            <w:tcW w:w="284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4E2E1D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4E2E1D" w:rsidTr="00B4250D">
        <w:sdt>
          <w:sdtPr>
            <w:rPr>
              <w:rFonts w:ascii="Arial" w:hAnsi="Arial" w:cs="Arial"/>
              <w:sz w:val="22"/>
              <w:szCs w:val="22"/>
            </w:rPr>
            <w:id w:val="1166290108"/>
            <w:placeholder>
              <w:docPart w:val="144181D916814CA481D0BA5959AEEA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59" w:type="pct"/>
                <w:gridSpan w:val="2"/>
                <w:vAlign w:val="bottom"/>
              </w:tcPr>
              <w:p w:rsidR="00650259" w:rsidRPr="004E2E1D" w:rsidRDefault="0090596C" w:rsidP="00F52451">
                <w:pPr>
                  <w:pStyle w:val="Standardeinzug"/>
                  <w:rPr>
                    <w:rFonts w:ascii="Arial" w:hAnsi="Arial" w:cs="Arial"/>
                    <w:sz w:val="22"/>
                    <w:szCs w:val="22"/>
                  </w:rPr>
                </w:pPr>
                <w:r w:rsidRPr="004E2E1D">
                  <w:rPr>
                    <w:rFonts w:ascii="Arial" w:hAnsi="Arial" w:cs="Arial"/>
                    <w:sz w:val="22"/>
                    <w:szCs w:val="22"/>
                    <w:lang w:bidi="de-DE"/>
                  </w:rPr>
                  <w:t>Nachname</w:t>
                </w:r>
              </w:p>
            </w:tc>
          </w:sdtContent>
        </w:sdt>
        <w:tc>
          <w:tcPr>
            <w:tcW w:w="284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4E2E1D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4E2E1D" w:rsidTr="00B4250D">
        <w:sdt>
          <w:sdtPr>
            <w:rPr>
              <w:rFonts w:ascii="Arial" w:hAnsi="Arial" w:cs="Arial"/>
              <w:sz w:val="22"/>
              <w:szCs w:val="22"/>
            </w:rPr>
            <w:id w:val="946660661"/>
            <w:placeholder>
              <w:docPart w:val="F72B5037A87A46619D51D6D6AFD026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59" w:type="pct"/>
                <w:gridSpan w:val="2"/>
                <w:vAlign w:val="bottom"/>
              </w:tcPr>
              <w:p w:rsidR="00650259" w:rsidRPr="004E2E1D" w:rsidRDefault="0090596C" w:rsidP="00F52451">
                <w:pPr>
                  <w:pStyle w:val="Standardeinzug"/>
                  <w:rPr>
                    <w:rFonts w:ascii="Arial" w:hAnsi="Arial" w:cs="Arial"/>
                    <w:sz w:val="22"/>
                    <w:szCs w:val="22"/>
                  </w:rPr>
                </w:pPr>
                <w:r w:rsidRPr="004E2E1D">
                  <w:rPr>
                    <w:rFonts w:ascii="Arial" w:hAnsi="Arial" w:cs="Arial"/>
                    <w:sz w:val="22"/>
                    <w:szCs w:val="22"/>
                    <w:lang w:bidi="de-DE"/>
                  </w:rPr>
                  <w:t>Telefon mobil</w:t>
                </w:r>
              </w:p>
            </w:tc>
          </w:sdtContent>
        </w:sdt>
        <w:tc>
          <w:tcPr>
            <w:tcW w:w="12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4E2E1D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-1223447272"/>
            <w:placeholder>
              <w:docPart w:val="2D73A9963E78499FA2D2380C15B5297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23" w:type="pct"/>
                <w:tcBorders>
                  <w:top w:val="single" w:sz="4" w:space="0" w:color="auto"/>
                </w:tcBorders>
                <w:vAlign w:val="bottom"/>
              </w:tcPr>
              <w:p w:rsidR="00650259" w:rsidRPr="004E2E1D" w:rsidRDefault="0090596C" w:rsidP="00F52451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4E2E1D">
                  <w:rPr>
                    <w:rFonts w:ascii="Arial" w:hAnsi="Arial" w:cs="Arial"/>
                    <w:sz w:val="22"/>
                    <w:szCs w:val="22"/>
                    <w:lang w:bidi="de-DE"/>
                  </w:rPr>
                  <w:t>Telefon geschäftlich</w:t>
                </w:r>
              </w:p>
            </w:tc>
          </w:sdtContent>
        </w:sdt>
        <w:tc>
          <w:tcPr>
            <w:tcW w:w="81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4E2E1D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4E2E1D" w:rsidTr="00B4250D">
        <w:sdt>
          <w:sdtPr>
            <w:rPr>
              <w:rFonts w:ascii="Arial" w:hAnsi="Arial" w:cs="Arial"/>
              <w:sz w:val="22"/>
              <w:szCs w:val="22"/>
            </w:rPr>
            <w:id w:val="1334104394"/>
            <w:placeholder>
              <w:docPart w:val="75EDA48B6B99488C97D646546251435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59" w:type="pct"/>
                <w:gridSpan w:val="2"/>
                <w:vAlign w:val="bottom"/>
              </w:tcPr>
              <w:p w:rsidR="00650259" w:rsidRPr="004E2E1D" w:rsidRDefault="0090596C" w:rsidP="00F52451">
                <w:pPr>
                  <w:pStyle w:val="Standardeinzug"/>
                  <w:rPr>
                    <w:rFonts w:ascii="Arial" w:hAnsi="Arial" w:cs="Arial"/>
                    <w:sz w:val="22"/>
                    <w:szCs w:val="22"/>
                  </w:rPr>
                </w:pPr>
                <w:r w:rsidRPr="004E2E1D">
                  <w:rPr>
                    <w:rFonts w:ascii="Arial" w:hAnsi="Arial" w:cs="Arial"/>
                    <w:sz w:val="22"/>
                    <w:szCs w:val="22"/>
                    <w:lang w:bidi="de-DE"/>
                  </w:rPr>
                  <w:t>E-Mail</w:t>
                </w:r>
              </w:p>
            </w:tc>
          </w:sdtContent>
        </w:sdt>
        <w:tc>
          <w:tcPr>
            <w:tcW w:w="284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4E2E1D" w:rsidRDefault="00650259" w:rsidP="007F7B5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4250D" w:rsidRPr="004E2E1D" w:rsidTr="00B4250D">
        <w:tc>
          <w:tcPr>
            <w:tcW w:w="2159" w:type="pct"/>
            <w:gridSpan w:val="2"/>
            <w:vAlign w:val="bottom"/>
          </w:tcPr>
          <w:p w:rsidR="00B4250D" w:rsidRPr="004E2E1D" w:rsidRDefault="00B4250D" w:rsidP="002E5D74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r w:rsidRPr="004E2E1D">
              <w:rPr>
                <w:rFonts w:ascii="Arial" w:hAnsi="Arial" w:cs="Arial"/>
                <w:sz w:val="22"/>
                <w:szCs w:val="22"/>
              </w:rPr>
              <w:t>Konzerngesellschaft</w:t>
            </w:r>
          </w:p>
        </w:tc>
        <w:tc>
          <w:tcPr>
            <w:tcW w:w="2841" w:type="pct"/>
            <w:gridSpan w:val="3"/>
            <w:tcBorders>
              <w:bottom w:val="single" w:sz="4" w:space="0" w:color="auto"/>
            </w:tcBorders>
            <w:vAlign w:val="bottom"/>
          </w:tcPr>
          <w:p w:rsidR="00B4250D" w:rsidRPr="004E2E1D" w:rsidRDefault="00B4250D" w:rsidP="002E5D7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582A5B" w:rsidTr="00F52451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:rsidR="00650259" w:rsidRPr="00582A5B" w:rsidRDefault="00650259" w:rsidP="00977F99">
            <w:pPr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90596C" w:rsidRPr="004E2E1D" w:rsidTr="00B4250D">
        <w:tc>
          <w:tcPr>
            <w:tcW w:w="5000" w:type="pct"/>
            <w:gridSpan w:val="5"/>
            <w:shd w:val="clear" w:color="auto" w:fill="F49911"/>
          </w:tcPr>
          <w:p w:rsidR="00650259" w:rsidRPr="004E2E1D" w:rsidRDefault="00B4250D" w:rsidP="0090596C">
            <w:pPr>
              <w:pStyle w:val="berschrift1"/>
              <w:outlineLvl w:val="0"/>
              <w:rPr>
                <w:rFonts w:ascii="Arial" w:hAnsi="Arial" w:cs="Arial"/>
                <w:sz w:val="22"/>
                <w:szCs w:val="22"/>
              </w:rPr>
            </w:pPr>
            <w:bookmarkStart w:id="0" w:name="_Hlk521325947"/>
            <w:r w:rsidRPr="004E2E1D">
              <w:rPr>
                <w:rFonts w:ascii="Arial" w:hAnsi="Arial" w:cs="Arial"/>
                <w:sz w:val="22"/>
                <w:szCs w:val="22"/>
              </w:rPr>
              <w:t>Termin</w:t>
            </w:r>
            <w:r w:rsidR="004C3A13" w:rsidRPr="004E2E1D">
              <w:rPr>
                <w:rFonts w:ascii="Arial" w:hAnsi="Arial" w:cs="Arial"/>
                <w:sz w:val="22"/>
                <w:szCs w:val="22"/>
              </w:rPr>
              <w:t xml:space="preserve">auswahl </w:t>
            </w:r>
            <w:r w:rsidR="00582A5B" w:rsidRPr="004E2E1D">
              <w:rPr>
                <w:rFonts w:ascii="Arial" w:hAnsi="Arial" w:cs="Arial"/>
                <w:sz w:val="22"/>
                <w:szCs w:val="22"/>
              </w:rPr>
              <w:t xml:space="preserve">(Mehrfachnennung möglich) </w:t>
            </w:r>
            <w:r w:rsidR="00582A5B" w:rsidRPr="004E2E1D">
              <w:rPr>
                <w:rFonts w:ascii="Arial" w:hAnsi="Arial" w:cs="Arial"/>
                <w:sz w:val="22"/>
                <w:szCs w:val="22"/>
              </w:rPr>
              <w:br/>
              <w:t>Bitte wähle die Termine nach Präferenz und markiere diese mit 1, 2 und 3</w:t>
            </w:r>
          </w:p>
        </w:tc>
      </w:tr>
      <w:tr w:rsidR="00B4250D" w:rsidRPr="00B4250D" w:rsidTr="002E5D74">
        <w:tc>
          <w:tcPr>
            <w:tcW w:w="1245" w:type="pct"/>
            <w:vAlign w:val="bottom"/>
          </w:tcPr>
          <w:p w:rsidR="00B4250D" w:rsidRPr="00B4250D" w:rsidRDefault="00B4250D" w:rsidP="00582A5B">
            <w:pPr>
              <w:ind w:left="698"/>
              <w:rPr>
                <w:rFonts w:ascii="Arial" w:hAnsi="Arial" w:cs="Arial"/>
                <w:sz w:val="32"/>
              </w:rPr>
            </w:pPr>
            <w:r w:rsidRPr="00582A5B">
              <w:rPr>
                <w:rFonts w:ascii="Arial" w:hAnsi="Arial" w:cs="Arial"/>
                <w:sz w:val="44"/>
                <w:lang w:bidi="de-DE"/>
              </w:rPr>
              <w:sym w:font="Wingdings 2" w:char="F0A3"/>
            </w:r>
          </w:p>
        </w:tc>
        <w:tc>
          <w:tcPr>
            <w:tcW w:w="3755" w:type="pct"/>
            <w:gridSpan w:val="4"/>
            <w:vAlign w:val="bottom"/>
          </w:tcPr>
          <w:p w:rsidR="00B4250D" w:rsidRPr="004E2E1D" w:rsidRDefault="00B4250D" w:rsidP="00582A5B">
            <w:pPr>
              <w:rPr>
                <w:rFonts w:ascii="Arial" w:hAnsi="Arial" w:cs="Arial"/>
                <w:sz w:val="22"/>
                <w:szCs w:val="22"/>
              </w:rPr>
            </w:pPr>
            <w:r w:rsidRPr="004E2E1D">
              <w:rPr>
                <w:rFonts w:ascii="Arial" w:hAnsi="Arial" w:cs="Arial"/>
                <w:sz w:val="22"/>
                <w:szCs w:val="22"/>
              </w:rPr>
              <w:t>08.-12. Juli 2019</w:t>
            </w:r>
          </w:p>
        </w:tc>
      </w:tr>
      <w:bookmarkEnd w:id="0"/>
      <w:tr w:rsidR="00B4250D" w:rsidRPr="00B4250D" w:rsidTr="002E5D74">
        <w:tc>
          <w:tcPr>
            <w:tcW w:w="1245" w:type="pct"/>
            <w:vAlign w:val="bottom"/>
          </w:tcPr>
          <w:p w:rsidR="00B4250D" w:rsidRPr="00582A5B" w:rsidRDefault="00B4250D" w:rsidP="00582A5B">
            <w:pPr>
              <w:ind w:left="698"/>
              <w:rPr>
                <w:rFonts w:ascii="Arial" w:hAnsi="Arial" w:cs="Arial"/>
                <w:sz w:val="40"/>
              </w:rPr>
            </w:pPr>
            <w:r w:rsidRPr="00582A5B">
              <w:rPr>
                <w:rFonts w:ascii="Arial" w:hAnsi="Arial" w:cs="Arial"/>
                <w:sz w:val="40"/>
                <w:lang w:bidi="de-DE"/>
              </w:rPr>
              <w:sym w:font="Wingdings 2" w:char="F0A3"/>
            </w:r>
          </w:p>
        </w:tc>
        <w:tc>
          <w:tcPr>
            <w:tcW w:w="3755" w:type="pct"/>
            <w:gridSpan w:val="4"/>
            <w:vAlign w:val="bottom"/>
          </w:tcPr>
          <w:p w:rsidR="00B4250D" w:rsidRPr="004E2E1D" w:rsidRDefault="00B4250D" w:rsidP="00582A5B">
            <w:pPr>
              <w:rPr>
                <w:rFonts w:ascii="Arial" w:hAnsi="Arial" w:cs="Arial"/>
                <w:sz w:val="22"/>
                <w:szCs w:val="22"/>
              </w:rPr>
            </w:pPr>
            <w:r w:rsidRPr="004E2E1D">
              <w:rPr>
                <w:rFonts w:ascii="Arial" w:hAnsi="Arial" w:cs="Arial"/>
                <w:sz w:val="22"/>
                <w:szCs w:val="22"/>
              </w:rPr>
              <w:t>05.-09. August 2019</w:t>
            </w:r>
          </w:p>
        </w:tc>
      </w:tr>
      <w:tr w:rsidR="00B4250D" w:rsidRPr="00B4250D" w:rsidTr="002E5D74">
        <w:tc>
          <w:tcPr>
            <w:tcW w:w="1245" w:type="pct"/>
            <w:vAlign w:val="bottom"/>
          </w:tcPr>
          <w:p w:rsidR="00B4250D" w:rsidRPr="00582A5B" w:rsidRDefault="00B4250D" w:rsidP="00582A5B">
            <w:pPr>
              <w:ind w:left="698"/>
              <w:rPr>
                <w:rFonts w:ascii="Arial" w:hAnsi="Arial" w:cs="Arial"/>
                <w:sz w:val="40"/>
              </w:rPr>
            </w:pPr>
            <w:r w:rsidRPr="00582A5B">
              <w:rPr>
                <w:rFonts w:ascii="Arial" w:hAnsi="Arial" w:cs="Arial"/>
                <w:sz w:val="40"/>
                <w:lang w:bidi="de-DE"/>
              </w:rPr>
              <w:sym w:font="Wingdings 2" w:char="F0A3"/>
            </w:r>
          </w:p>
        </w:tc>
        <w:tc>
          <w:tcPr>
            <w:tcW w:w="3755" w:type="pct"/>
            <w:gridSpan w:val="4"/>
            <w:vAlign w:val="bottom"/>
          </w:tcPr>
          <w:p w:rsidR="00B4250D" w:rsidRPr="004E2E1D" w:rsidRDefault="00B4250D" w:rsidP="00582A5B">
            <w:pPr>
              <w:rPr>
                <w:rFonts w:ascii="Arial" w:hAnsi="Arial" w:cs="Arial"/>
                <w:sz w:val="22"/>
                <w:szCs w:val="22"/>
              </w:rPr>
            </w:pPr>
            <w:r w:rsidRPr="004E2E1D">
              <w:rPr>
                <w:rFonts w:ascii="Arial" w:hAnsi="Arial" w:cs="Arial"/>
                <w:sz w:val="22"/>
                <w:szCs w:val="22"/>
              </w:rPr>
              <w:t>12.-16. August 2019</w:t>
            </w:r>
          </w:p>
        </w:tc>
      </w:tr>
      <w:tr w:rsidR="00650259" w:rsidRPr="00B4250D" w:rsidTr="00B4250D">
        <w:tc>
          <w:tcPr>
            <w:tcW w:w="2159" w:type="pct"/>
            <w:gridSpan w:val="2"/>
            <w:vAlign w:val="bottom"/>
          </w:tcPr>
          <w:p w:rsidR="00650259" w:rsidRPr="00B4250D" w:rsidRDefault="00650259" w:rsidP="0090596C">
            <w:pPr>
              <w:rPr>
                <w:rFonts w:ascii="Arial" w:hAnsi="Arial" w:cs="Arial"/>
                <w:b/>
                <w:sz w:val="6"/>
              </w:rPr>
            </w:pPr>
          </w:p>
        </w:tc>
        <w:tc>
          <w:tcPr>
            <w:tcW w:w="2841" w:type="pct"/>
            <w:gridSpan w:val="3"/>
            <w:vAlign w:val="bottom"/>
          </w:tcPr>
          <w:p w:rsidR="00650259" w:rsidRPr="00B4250D" w:rsidRDefault="00650259" w:rsidP="0090596C">
            <w:pPr>
              <w:rPr>
                <w:rFonts w:ascii="Arial" w:hAnsi="Arial" w:cs="Arial"/>
                <w:b/>
                <w:sz w:val="6"/>
              </w:rPr>
            </w:pPr>
          </w:p>
        </w:tc>
      </w:tr>
    </w:tbl>
    <w:p w:rsidR="00CE6104" w:rsidRDefault="00CE6104" w:rsidP="00E677FE">
      <w:pPr>
        <w:spacing w:after="0"/>
        <w:rPr>
          <w:rFonts w:ascii="Arial" w:hAnsi="Arial" w:cs="Arial"/>
          <w:sz w:val="10"/>
          <w:szCs w:val="16"/>
        </w:rPr>
      </w:pPr>
    </w:p>
    <w:p w:rsidR="004C3A13" w:rsidRPr="00582A5B" w:rsidRDefault="004E2E1D" w:rsidP="004C3A13">
      <w:p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/>
      </w:r>
      <w:r w:rsidR="004C3A13" w:rsidRPr="00582A5B">
        <w:rPr>
          <w:rFonts w:ascii="Arial" w:hAnsi="Arial" w:cs="Arial"/>
          <w:sz w:val="20"/>
        </w:rPr>
        <w:t>Durch Übermittl</w:t>
      </w:r>
      <w:r w:rsidR="00DE4263" w:rsidRPr="00582A5B">
        <w:rPr>
          <w:rFonts w:ascii="Arial" w:hAnsi="Arial" w:cs="Arial"/>
          <w:sz w:val="20"/>
        </w:rPr>
        <w:t>ung</w:t>
      </w:r>
      <w:r w:rsidR="004C3A13" w:rsidRPr="00582A5B">
        <w:rPr>
          <w:rFonts w:ascii="Arial" w:hAnsi="Arial" w:cs="Arial"/>
          <w:sz w:val="20"/>
        </w:rPr>
        <w:t xml:space="preserve"> dieses </w:t>
      </w:r>
      <w:r w:rsidR="00582A5B">
        <w:rPr>
          <w:rFonts w:ascii="Arial" w:hAnsi="Arial" w:cs="Arial"/>
          <w:sz w:val="20"/>
        </w:rPr>
        <w:t>Einreich</w:t>
      </w:r>
      <w:r w:rsidR="004C3A13" w:rsidRPr="00582A5B">
        <w:rPr>
          <w:rFonts w:ascii="Arial" w:hAnsi="Arial" w:cs="Arial"/>
          <w:sz w:val="20"/>
        </w:rPr>
        <w:t xml:space="preserve">formulars und Einsenden meines Beitrages laut </w:t>
      </w:r>
      <w:r w:rsidR="00DE4263" w:rsidRPr="00582A5B">
        <w:rPr>
          <w:rFonts w:ascii="Arial" w:hAnsi="Arial" w:cs="Arial"/>
          <w:sz w:val="20"/>
        </w:rPr>
        <w:t xml:space="preserve">Teilnahmebedingungen bis spätestens 30. April 2019 </w:t>
      </w:r>
      <w:r w:rsidR="00907B8E" w:rsidRPr="00582A5B">
        <w:rPr>
          <w:rFonts w:ascii="Arial" w:hAnsi="Arial" w:cs="Arial"/>
          <w:sz w:val="20"/>
        </w:rPr>
        <w:t xml:space="preserve">bewerbe ich mich um die Teilnahme an den </w:t>
      </w:r>
      <w:r w:rsidR="004C3A13" w:rsidRPr="00582A5B">
        <w:rPr>
          <w:rFonts w:ascii="Arial" w:hAnsi="Arial" w:cs="Arial"/>
          <w:sz w:val="20"/>
        </w:rPr>
        <w:t>„EYFON VIG Youth Days 2019</w:t>
      </w:r>
      <w:r w:rsidR="00907B8E" w:rsidRPr="00582A5B">
        <w:rPr>
          <w:rFonts w:ascii="Arial" w:hAnsi="Arial" w:cs="Arial"/>
          <w:sz w:val="20"/>
        </w:rPr>
        <w:t>“</w:t>
      </w:r>
      <w:r w:rsidR="004C3A13" w:rsidRPr="00582A5B">
        <w:rPr>
          <w:rFonts w:ascii="Arial" w:hAnsi="Arial" w:cs="Arial"/>
          <w:sz w:val="20"/>
        </w:rPr>
        <w:t xml:space="preserve">. </w:t>
      </w:r>
      <w:r w:rsidR="00907B8E" w:rsidRPr="00582A5B">
        <w:rPr>
          <w:rFonts w:ascii="Arial" w:hAnsi="Arial" w:cs="Arial"/>
          <w:sz w:val="20"/>
        </w:rPr>
        <w:t>D</w:t>
      </w:r>
      <w:r w:rsidR="004C3A13" w:rsidRPr="00582A5B">
        <w:rPr>
          <w:rFonts w:ascii="Arial" w:hAnsi="Arial" w:cs="Arial"/>
          <w:sz w:val="20"/>
        </w:rPr>
        <w:t xml:space="preserve">ie Auswahl der Gewinner erfolgt durch den </w:t>
      </w:r>
      <w:r w:rsidR="00582A5B">
        <w:rPr>
          <w:rFonts w:ascii="Arial" w:hAnsi="Arial" w:cs="Arial"/>
          <w:sz w:val="20"/>
        </w:rPr>
        <w:t xml:space="preserve">Veranstalter </w:t>
      </w:r>
      <w:r w:rsidR="004C3A13" w:rsidRPr="00582A5B">
        <w:rPr>
          <w:rFonts w:ascii="Arial" w:hAnsi="Arial" w:cs="Arial"/>
          <w:sz w:val="20"/>
        </w:rPr>
        <w:t>Wiener Städtische</w:t>
      </w:r>
      <w:r w:rsidR="00582A5B">
        <w:rPr>
          <w:rFonts w:ascii="Arial" w:hAnsi="Arial" w:cs="Arial"/>
          <w:sz w:val="20"/>
        </w:rPr>
        <w:t xml:space="preserve"> Wechselseitiger</w:t>
      </w:r>
      <w:r w:rsidR="004C3A13" w:rsidRPr="00582A5B">
        <w:rPr>
          <w:rFonts w:ascii="Arial" w:hAnsi="Arial" w:cs="Arial"/>
          <w:sz w:val="20"/>
        </w:rPr>
        <w:t xml:space="preserve"> Versicherungsverein</w:t>
      </w:r>
      <w:r w:rsidR="00582A5B">
        <w:rPr>
          <w:rFonts w:ascii="Arial" w:hAnsi="Arial" w:cs="Arial"/>
          <w:sz w:val="20"/>
        </w:rPr>
        <w:t xml:space="preserve"> – Vermögensverwaltung – Vienna Insurance Group</w:t>
      </w:r>
      <w:r>
        <w:rPr>
          <w:rFonts w:ascii="Arial" w:hAnsi="Arial" w:cs="Arial"/>
          <w:sz w:val="20"/>
        </w:rPr>
        <w:t xml:space="preserve">, Schottenring 30, 1010 Wien, Tel.: 050 390 22222, E-Mail: </w:t>
      </w:r>
      <w:hyperlink r:id="rId10" w:history="1">
        <w:r w:rsidRPr="00A26506">
          <w:rPr>
            <w:rStyle w:val="Hyperlink"/>
            <w:rFonts w:ascii="Arial" w:hAnsi="Arial" w:cs="Arial"/>
            <w:sz w:val="20"/>
          </w:rPr>
          <w:t>info@wst-versicherungsverein.at</w:t>
        </w:r>
      </w:hyperlink>
      <w:r>
        <w:rPr>
          <w:rFonts w:ascii="Arial" w:hAnsi="Arial" w:cs="Arial"/>
          <w:sz w:val="20"/>
        </w:rPr>
        <w:t xml:space="preserve">. </w:t>
      </w:r>
      <w:r w:rsidR="00907B8E" w:rsidRPr="00582A5B">
        <w:rPr>
          <w:rFonts w:ascii="Arial" w:hAnsi="Arial" w:cs="Arial"/>
          <w:sz w:val="20"/>
        </w:rPr>
        <w:t>Die Teilnahme ist auf einen Termin beschränkt, bei Mehrfachnennung erfolgt die Zuweisung nach Platzverfügbarkeit</w:t>
      </w:r>
      <w:r w:rsidR="00582A5B">
        <w:rPr>
          <w:rFonts w:ascii="Arial" w:hAnsi="Arial" w:cs="Arial"/>
          <w:sz w:val="20"/>
        </w:rPr>
        <w:t xml:space="preserve"> und Präferenz</w:t>
      </w:r>
      <w:r w:rsidR="00907B8E" w:rsidRPr="00582A5B">
        <w:rPr>
          <w:rFonts w:ascii="Arial" w:hAnsi="Arial" w:cs="Arial"/>
          <w:sz w:val="20"/>
        </w:rPr>
        <w:t xml:space="preserve">. Die Gewinnerinnen und Gewinner werden bis spätestens 15. Mai 2019 per E-Mail verständigt, weitere Details zur Veranstaltung werden rechtzeitig per E-Mail übermittelt. </w:t>
      </w:r>
    </w:p>
    <w:p w:rsidR="004C3A13" w:rsidRPr="00582A5B" w:rsidRDefault="004C3A13" w:rsidP="004C3A13">
      <w:pPr>
        <w:spacing w:line="276" w:lineRule="auto"/>
        <w:jc w:val="both"/>
        <w:rPr>
          <w:rFonts w:ascii="Arial" w:hAnsi="Arial" w:cs="Arial"/>
          <w:sz w:val="20"/>
        </w:rPr>
      </w:pPr>
      <w:r w:rsidRPr="00582A5B">
        <w:rPr>
          <w:rFonts w:ascii="Arial" w:hAnsi="Arial" w:cs="Arial"/>
          <w:sz w:val="20"/>
        </w:rPr>
        <w:t xml:space="preserve">Ich bin damit einverstanden, dass die von mir eingesendeten Bilder, Texte </w:t>
      </w:r>
      <w:r w:rsidR="00907B8E" w:rsidRPr="00582A5B">
        <w:rPr>
          <w:rFonts w:ascii="Arial" w:hAnsi="Arial" w:cs="Arial"/>
          <w:sz w:val="20"/>
        </w:rPr>
        <w:t>und</w:t>
      </w:r>
      <w:r w:rsidRPr="00582A5B">
        <w:rPr>
          <w:rFonts w:ascii="Arial" w:hAnsi="Arial" w:cs="Arial"/>
          <w:sz w:val="20"/>
        </w:rPr>
        <w:t xml:space="preserve"> audiovisuelle</w:t>
      </w:r>
      <w:r w:rsidR="00907B8E" w:rsidRPr="00582A5B">
        <w:rPr>
          <w:rFonts w:ascii="Arial" w:hAnsi="Arial" w:cs="Arial"/>
          <w:sz w:val="20"/>
        </w:rPr>
        <w:t>n</w:t>
      </w:r>
      <w:r w:rsidRPr="00582A5B">
        <w:rPr>
          <w:rFonts w:ascii="Arial" w:hAnsi="Arial" w:cs="Arial"/>
          <w:sz w:val="20"/>
        </w:rPr>
        <w:t xml:space="preserve"> Aufnahmen zu Werbezwecken (insbesondere Homepage, Flyer, Imagevideos, Facebook) und für die Berichterstattung des Veranstalters und deren Partner</w:t>
      </w:r>
      <w:r w:rsidR="00582A5B">
        <w:rPr>
          <w:rFonts w:ascii="Arial" w:hAnsi="Arial" w:cs="Arial"/>
          <w:sz w:val="20"/>
        </w:rPr>
        <w:t xml:space="preserve"> (Vienna Insurance Group AG – Wiener Versicherungsgruppe, deren Konzerngesellschaften und European Youth Forum Neumarkt) </w:t>
      </w:r>
      <w:r w:rsidRPr="00582A5B">
        <w:rPr>
          <w:rFonts w:ascii="Arial" w:hAnsi="Arial" w:cs="Arial"/>
          <w:sz w:val="20"/>
        </w:rPr>
        <w:t>verwendet werden</w:t>
      </w:r>
      <w:r w:rsidR="00907B8E" w:rsidRPr="00582A5B">
        <w:rPr>
          <w:rFonts w:ascii="Arial" w:hAnsi="Arial" w:cs="Arial"/>
          <w:sz w:val="20"/>
        </w:rPr>
        <w:t xml:space="preserve">. </w:t>
      </w:r>
      <w:r w:rsidRPr="00582A5B">
        <w:rPr>
          <w:rFonts w:ascii="Arial" w:hAnsi="Arial" w:cs="Arial"/>
          <w:sz w:val="20"/>
        </w:rPr>
        <w:t xml:space="preserve">Ich kann diese Erklärung jederzeit schriftlich widerrufen (per E-Mail an </w:t>
      </w:r>
      <w:hyperlink r:id="rId11" w:history="1">
        <w:r w:rsidRPr="00582A5B">
          <w:rPr>
            <w:rStyle w:val="Hyperlink"/>
            <w:rFonts w:ascii="Arial" w:hAnsi="Arial" w:cs="Arial"/>
            <w:sz w:val="20"/>
          </w:rPr>
          <w:t>office@eyfon.at</w:t>
        </w:r>
      </w:hyperlink>
      <w:r w:rsidRPr="00582A5B">
        <w:rPr>
          <w:rFonts w:ascii="Arial" w:hAnsi="Arial" w:cs="Arial"/>
          <w:sz w:val="20"/>
        </w:rPr>
        <w:t xml:space="preserve">). Dieser Widerruf gilt für alle zukünftigen Veröffentlichungen, nicht jedoch für bereits erfolgte Publikationen. </w:t>
      </w:r>
    </w:p>
    <w:p w:rsidR="004E2E1D" w:rsidRDefault="004C3A13" w:rsidP="004C3A13">
      <w:pPr>
        <w:spacing w:line="276" w:lineRule="auto"/>
        <w:jc w:val="both"/>
        <w:rPr>
          <w:rFonts w:ascii="Arial" w:hAnsi="Arial" w:cs="Arial"/>
          <w:sz w:val="20"/>
        </w:rPr>
      </w:pPr>
      <w:r w:rsidRPr="00582A5B">
        <w:rPr>
          <w:rFonts w:ascii="Arial" w:hAnsi="Arial" w:cs="Arial"/>
          <w:sz w:val="20"/>
        </w:rPr>
        <w:t xml:space="preserve">Die in diesem Formular erhobenen Daten werden </w:t>
      </w:r>
      <w:r w:rsidR="00582A5B">
        <w:rPr>
          <w:rFonts w:ascii="Arial" w:hAnsi="Arial" w:cs="Arial"/>
          <w:sz w:val="20"/>
        </w:rPr>
        <w:t xml:space="preserve">zum Zwecke der Abwicklung des Gewinnspiels verwendet und nicht an Dritte weitergegeben. Nähere Informationen über den Umgang mit Ihren Daten und zu Ihren Rechten finden Sie auf der Website: </w:t>
      </w:r>
      <w:hyperlink r:id="rId12" w:history="1">
        <w:r w:rsidR="00582A5B" w:rsidRPr="00A26506">
          <w:rPr>
            <w:rStyle w:val="Hyperlink"/>
            <w:rFonts w:ascii="Arial" w:hAnsi="Arial" w:cs="Arial"/>
            <w:sz w:val="20"/>
          </w:rPr>
          <w:t>www.wst-versicherungsverein.at/impressum/</w:t>
        </w:r>
      </w:hyperlink>
      <w:r w:rsidR="00582A5B">
        <w:rPr>
          <w:rFonts w:ascii="Arial" w:hAnsi="Arial" w:cs="Arial"/>
          <w:sz w:val="20"/>
        </w:rPr>
        <w:t xml:space="preserve"> . </w:t>
      </w:r>
    </w:p>
    <w:p w:rsidR="004C3A13" w:rsidRDefault="004C3A13" w:rsidP="004C3A13">
      <w:pPr>
        <w:spacing w:line="276" w:lineRule="auto"/>
        <w:jc w:val="both"/>
        <w:rPr>
          <w:rFonts w:ascii="Arial" w:hAnsi="Arial" w:cs="Arial"/>
          <w:sz w:val="20"/>
        </w:rPr>
      </w:pPr>
    </w:p>
    <w:p w:rsidR="00582A5B" w:rsidRPr="00582A5B" w:rsidRDefault="004E2E1D" w:rsidP="004E2E1D">
      <w:pPr>
        <w:pBdr>
          <w:top w:val="single" w:sz="4" w:space="1" w:color="auto"/>
        </w:pBdr>
        <w:spacing w:after="0"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Ort, </w:t>
      </w:r>
      <w:r w:rsidR="00582A5B">
        <w:rPr>
          <w:rFonts w:ascii="Arial" w:hAnsi="Arial" w:cs="Arial"/>
          <w:sz w:val="20"/>
        </w:rPr>
        <w:t>Datum</w:t>
      </w:r>
      <w:r>
        <w:rPr>
          <w:rFonts w:ascii="Arial" w:hAnsi="Arial" w:cs="Arial"/>
          <w:sz w:val="20"/>
        </w:rPr>
        <w:tab/>
        <w:t xml:space="preserve">    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Unterschrift des/der Erziehungsberechtigten</w:t>
      </w:r>
    </w:p>
    <w:p w:rsidR="004C3A13" w:rsidRPr="004C3A13" w:rsidRDefault="004C3A13" w:rsidP="00E677FE">
      <w:pPr>
        <w:spacing w:after="0"/>
        <w:rPr>
          <w:rFonts w:ascii="Arial" w:hAnsi="Arial" w:cs="Arial"/>
          <w:sz w:val="20"/>
          <w:szCs w:val="16"/>
        </w:rPr>
      </w:pPr>
    </w:p>
    <w:sectPr w:rsidR="004C3A13" w:rsidRPr="004C3A13" w:rsidSect="00582A5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2B14" w:rsidRDefault="00792B14" w:rsidP="00650259">
      <w:pPr>
        <w:spacing w:after="0" w:line="240" w:lineRule="auto"/>
      </w:pPr>
      <w:r>
        <w:separator/>
      </w:r>
    </w:p>
  </w:endnote>
  <w:endnote w:type="continuationSeparator" w:id="0">
    <w:p w:rsidR="00792B14" w:rsidRDefault="00792B1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4E41318-D564-4BB0-BDFF-FB33E4B091BD}"/>
    <w:embedBold r:id="rId2" w:fontKey="{13EFF994-FA6C-4AD9-9B11-06194D56C57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07E1DA5-335B-4EE8-857C-4132288C49B1}"/>
    <w:embedBold r:id="rId4" w:fontKey="{720C0536-7442-484F-AD30-8B556B3A547F}"/>
    <w:embedItalic r:id="rId5" w:fontKey="{446691E3-C3AC-42F2-B11D-0E7997FF0A2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678EF5B-43D5-496B-A4B1-BB55531F8E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949BD5F1-F82E-4D57-BB87-4EEE3CEA02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BCB" w:rsidRDefault="00A05BC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:rsidTr="00582A5B">
      <w:trPr>
        <w:trHeight w:val="284"/>
      </w:trPr>
      <w:tc>
        <w:tcPr>
          <w:tcW w:w="4675" w:type="dxa"/>
          <w:vAlign w:val="center"/>
        </w:tcPr>
        <w:p w:rsidR="007F7B5D" w:rsidRPr="007F7B5D" w:rsidRDefault="00A05BCB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bookmarkStart w:id="2" w:name="_GoBack"/>
          <w:r>
            <w:rPr>
              <w:noProof/>
              <w:szCs w:val="24"/>
            </w:rPr>
            <w:drawing>
              <wp:anchor distT="0" distB="0" distL="114300" distR="114300" simplePos="0" relativeHeight="251658240" behindDoc="1" locked="0" layoutInCell="1" allowOverlap="1" wp14:anchorId="3BB576E6">
                <wp:simplePos x="0" y="0"/>
                <wp:positionH relativeFrom="column">
                  <wp:posOffset>479425</wp:posOffset>
                </wp:positionH>
                <wp:positionV relativeFrom="paragraph">
                  <wp:posOffset>-316865</wp:posOffset>
                </wp:positionV>
                <wp:extent cx="2066925" cy="999490"/>
                <wp:effectExtent l="0" t="0" r="0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SVV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999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2"/>
        </w:p>
      </w:tc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Default="004E2E1D" w:rsidP="007F7B5D">
    <w:pPr>
      <w:pStyle w:val="KeinLeerraum"/>
    </w:pPr>
    <w:r>
      <w:rPr>
        <w:noProof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4246880</wp:posOffset>
          </wp:positionH>
          <wp:positionV relativeFrom="paragraph">
            <wp:posOffset>-274320</wp:posOffset>
          </wp:positionV>
          <wp:extent cx="1153564" cy="699770"/>
          <wp:effectExtent l="0" t="0" r="8890" b="508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564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BCB" w:rsidRDefault="00A05BC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2B14" w:rsidRDefault="00792B14" w:rsidP="00650259">
      <w:pPr>
        <w:spacing w:after="0" w:line="240" w:lineRule="auto"/>
      </w:pPr>
      <w:r>
        <w:separator/>
      </w:r>
    </w:p>
  </w:footnote>
  <w:footnote w:type="continuationSeparator" w:id="0">
    <w:p w:rsidR="00792B14" w:rsidRDefault="00792B1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BCB" w:rsidRDefault="00A05BC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13" w:type="dxa"/>
      <w:tblLook w:val="04A0" w:firstRow="1" w:lastRow="0" w:firstColumn="1" w:lastColumn="0" w:noHBand="0" w:noVBand="1"/>
    </w:tblPr>
    <w:tblGrid>
      <w:gridCol w:w="1321"/>
      <w:gridCol w:w="8392"/>
    </w:tblGrid>
    <w:tr w:rsidR="0090596C" w:rsidRPr="00517B71" w:rsidTr="00582A5B">
      <w:trPr>
        <w:trHeight w:val="709"/>
      </w:trPr>
      <w:tc>
        <w:tcPr>
          <w:tcW w:w="1321" w:type="dxa"/>
          <w:vAlign w:val="center"/>
        </w:tcPr>
        <w:p w:rsidR="0090596C" w:rsidRPr="00582A5B" w:rsidRDefault="0090596C" w:rsidP="0090596C">
          <w:pPr>
            <w:pStyle w:val="Kopfzeile"/>
            <w:ind w:left="-108"/>
            <w:rPr>
              <w:color w:val="182F72"/>
              <w:sz w:val="40"/>
            </w:rPr>
          </w:pPr>
          <w:bookmarkStart w:id="1" w:name="_Hlk521325785"/>
        </w:p>
      </w:tc>
      <w:tc>
        <w:tcPr>
          <w:tcW w:w="8392" w:type="dxa"/>
          <w:vAlign w:val="center"/>
        </w:tcPr>
        <w:p w:rsidR="0090596C" w:rsidRPr="00517B71" w:rsidRDefault="00517B71" w:rsidP="0090596C">
          <w:pPr>
            <w:pStyle w:val="Kopfzeile"/>
            <w:rPr>
              <w:rFonts w:ascii="Arial" w:hAnsi="Arial" w:cs="Arial"/>
              <w:color w:val="182F72"/>
              <w:sz w:val="40"/>
              <w:lang w:val="en-GB"/>
            </w:rPr>
          </w:pPr>
          <w:r w:rsidRPr="00517B71">
            <w:rPr>
              <w:rFonts w:ascii="Arial" w:hAnsi="Arial" w:cs="Arial"/>
              <w:color w:val="182F72"/>
              <w:sz w:val="40"/>
              <w:lang w:val="en-GB"/>
            </w:rPr>
            <w:t>EINREICH</w:t>
          </w:r>
          <w:r w:rsidR="00B4250D" w:rsidRPr="00517B71">
            <w:rPr>
              <w:rFonts w:ascii="Arial" w:hAnsi="Arial" w:cs="Arial"/>
              <w:color w:val="182F72"/>
              <w:sz w:val="40"/>
            </w:rPr>
            <w:t>FORMULAR</w:t>
          </w:r>
          <w:r w:rsidR="00B4250D" w:rsidRPr="00517B71">
            <w:rPr>
              <w:rFonts w:ascii="Arial" w:hAnsi="Arial" w:cs="Arial"/>
              <w:color w:val="182F72"/>
              <w:sz w:val="40"/>
              <w:lang w:val="en-GB"/>
            </w:rPr>
            <w:br/>
          </w:r>
          <w:r w:rsidR="00B4250D" w:rsidRPr="00517B71">
            <w:rPr>
              <w:rFonts w:ascii="Arial" w:hAnsi="Arial" w:cs="Arial"/>
              <w:b w:val="0"/>
              <w:color w:val="182F72"/>
              <w:sz w:val="24"/>
              <w:lang w:val="en-GB"/>
            </w:rPr>
            <w:t>EYFON VIG YouthDays 2019</w:t>
          </w:r>
        </w:p>
      </w:tc>
    </w:tr>
    <w:bookmarkEnd w:id="1"/>
  </w:tbl>
  <w:p w:rsidR="00650259" w:rsidRPr="00517B71" w:rsidRDefault="00650259" w:rsidP="0090596C">
    <w:pPr>
      <w:pStyle w:val="KeinLeerraum"/>
      <w:spacing w:after="0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BCB" w:rsidRDefault="00A05BC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50D"/>
    <w:rsid w:val="00015CF5"/>
    <w:rsid w:val="000456E1"/>
    <w:rsid w:val="00052382"/>
    <w:rsid w:val="0006568A"/>
    <w:rsid w:val="00076F0F"/>
    <w:rsid w:val="00081803"/>
    <w:rsid w:val="00084253"/>
    <w:rsid w:val="000D1F49"/>
    <w:rsid w:val="001727CA"/>
    <w:rsid w:val="002928D0"/>
    <w:rsid w:val="002C56E6"/>
    <w:rsid w:val="00361E11"/>
    <w:rsid w:val="003A4871"/>
    <w:rsid w:val="003B4744"/>
    <w:rsid w:val="003F0847"/>
    <w:rsid w:val="0040090B"/>
    <w:rsid w:val="0046302A"/>
    <w:rsid w:val="00487D2D"/>
    <w:rsid w:val="004C3A13"/>
    <w:rsid w:val="004D5D62"/>
    <w:rsid w:val="004E2E1D"/>
    <w:rsid w:val="005112D0"/>
    <w:rsid w:val="00517B71"/>
    <w:rsid w:val="00577E06"/>
    <w:rsid w:val="00582A5B"/>
    <w:rsid w:val="00590C78"/>
    <w:rsid w:val="005A3BF7"/>
    <w:rsid w:val="005F2035"/>
    <w:rsid w:val="005F7990"/>
    <w:rsid w:val="00607293"/>
    <w:rsid w:val="0063739C"/>
    <w:rsid w:val="00650259"/>
    <w:rsid w:val="00770F25"/>
    <w:rsid w:val="0078739C"/>
    <w:rsid w:val="00792B14"/>
    <w:rsid w:val="007A35A8"/>
    <w:rsid w:val="007B0A85"/>
    <w:rsid w:val="007C6A52"/>
    <w:rsid w:val="007F7B5D"/>
    <w:rsid w:val="0082043E"/>
    <w:rsid w:val="00836129"/>
    <w:rsid w:val="008E203A"/>
    <w:rsid w:val="0090596C"/>
    <w:rsid w:val="00907B8E"/>
    <w:rsid w:val="0091229C"/>
    <w:rsid w:val="00940E73"/>
    <w:rsid w:val="009638C7"/>
    <w:rsid w:val="0098597D"/>
    <w:rsid w:val="009F619A"/>
    <w:rsid w:val="009F6DDE"/>
    <w:rsid w:val="00A05BCB"/>
    <w:rsid w:val="00A370A8"/>
    <w:rsid w:val="00B4250D"/>
    <w:rsid w:val="00BD4753"/>
    <w:rsid w:val="00BD5CB1"/>
    <w:rsid w:val="00BE62EE"/>
    <w:rsid w:val="00C003BA"/>
    <w:rsid w:val="00C46878"/>
    <w:rsid w:val="00CB0AC0"/>
    <w:rsid w:val="00CB4A51"/>
    <w:rsid w:val="00CD4532"/>
    <w:rsid w:val="00CD47B0"/>
    <w:rsid w:val="00CD70CE"/>
    <w:rsid w:val="00CE6104"/>
    <w:rsid w:val="00CE7918"/>
    <w:rsid w:val="00D16163"/>
    <w:rsid w:val="00DB3FAD"/>
    <w:rsid w:val="00DE4263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rsid w:val="00582A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wst-versicherungsverein.at/impressum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ffice@eyfon.at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info@wst-versicherungsverein.at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Verzeichnis-Erfassungs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10039C88178494EB8C4099B883B84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E3E24A-5FED-4E23-B8F4-02665A2D0BED}"/>
      </w:docPartPr>
      <w:docPartBody>
        <w:p w:rsidR="00954AB4" w:rsidRDefault="00B602D9">
          <w:pPr>
            <w:pStyle w:val="210039C88178494EB8C4099B883B84CB"/>
          </w:pPr>
          <w:r w:rsidRPr="003A4871">
            <w:rPr>
              <w:lang w:bidi="de-DE"/>
            </w:rPr>
            <w:t>Vorname</w:t>
          </w:r>
        </w:p>
      </w:docPartBody>
    </w:docPart>
    <w:docPart>
      <w:docPartPr>
        <w:name w:val="40ABD65D6B7345C2A6368767E6DC27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F8370F-8D7A-4669-AC91-3C73F1A5D270}"/>
      </w:docPartPr>
      <w:docPartBody>
        <w:p w:rsidR="00954AB4" w:rsidRDefault="00B602D9">
          <w:pPr>
            <w:pStyle w:val="40ABD65D6B7345C2A6368767E6DC27F1"/>
          </w:pPr>
          <w:r w:rsidRPr="003A4871">
            <w:rPr>
              <w:lang w:bidi="de-DE"/>
            </w:rPr>
            <w:t>Nachname</w:t>
          </w:r>
        </w:p>
      </w:docPartBody>
    </w:docPart>
    <w:docPart>
      <w:docPartPr>
        <w:name w:val="A74F6079C81B4C43B581BF420962EC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79567E-4D2A-417A-91EE-4FCCA731AF34}"/>
      </w:docPartPr>
      <w:docPartBody>
        <w:p w:rsidR="00954AB4" w:rsidRDefault="00B602D9">
          <w:pPr>
            <w:pStyle w:val="A74F6079C81B4C43B581BF420962EC2C"/>
          </w:pPr>
          <w:r w:rsidRPr="003A4871">
            <w:rPr>
              <w:lang w:bidi="de-DE"/>
            </w:rPr>
            <w:t>Adresse</w:t>
          </w:r>
        </w:p>
      </w:docPartBody>
    </w:docPart>
    <w:docPart>
      <w:docPartPr>
        <w:name w:val="E7E286E28B524275AFDCDD7D93FECF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B11E-46AB-4776-A24C-AB729FD0E1AC}"/>
      </w:docPartPr>
      <w:docPartBody>
        <w:p w:rsidR="00954AB4" w:rsidRDefault="00B602D9">
          <w:pPr>
            <w:pStyle w:val="E7E286E28B524275AFDCDD7D93FECF97"/>
          </w:pPr>
          <w:r w:rsidRPr="003A4871">
            <w:rPr>
              <w:lang w:bidi="de-DE"/>
            </w:rPr>
            <w:t>Ort/Bundesland/Postleitzahl</w:t>
          </w:r>
        </w:p>
      </w:docPartBody>
    </w:docPart>
    <w:docPart>
      <w:docPartPr>
        <w:name w:val="36747B6628D84DA5B7A4B644E5FCAD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DFADAF-D8D3-41B7-9A0E-7E35FA588347}"/>
      </w:docPartPr>
      <w:docPartBody>
        <w:p w:rsidR="00954AB4" w:rsidRDefault="00B602D9">
          <w:pPr>
            <w:pStyle w:val="36747B6628D84DA5B7A4B644E5FCAD2D"/>
          </w:pPr>
          <w:r w:rsidRPr="003A4871">
            <w:rPr>
              <w:lang w:bidi="de-DE"/>
            </w:rPr>
            <w:t>Vorname</w:t>
          </w:r>
        </w:p>
      </w:docPartBody>
    </w:docPart>
    <w:docPart>
      <w:docPartPr>
        <w:name w:val="144181D916814CA481D0BA5959AEEA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77999E-E3C1-4A02-BEE7-495A6F3B539A}"/>
      </w:docPartPr>
      <w:docPartBody>
        <w:p w:rsidR="00954AB4" w:rsidRDefault="00B602D9">
          <w:pPr>
            <w:pStyle w:val="144181D916814CA481D0BA5959AEEA3E"/>
          </w:pPr>
          <w:r w:rsidRPr="003A4871">
            <w:rPr>
              <w:lang w:bidi="de-DE"/>
            </w:rPr>
            <w:t>Nachname</w:t>
          </w:r>
        </w:p>
      </w:docPartBody>
    </w:docPart>
    <w:docPart>
      <w:docPartPr>
        <w:name w:val="F72B5037A87A46619D51D6D6AFD026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1CCD1C-B184-4DEC-83C2-CD9F1DAD3167}"/>
      </w:docPartPr>
      <w:docPartBody>
        <w:p w:rsidR="00954AB4" w:rsidRDefault="00B602D9">
          <w:pPr>
            <w:pStyle w:val="F72B5037A87A46619D51D6D6AFD02633"/>
          </w:pPr>
          <w:r w:rsidRPr="003A4871">
            <w:rPr>
              <w:lang w:bidi="de-DE"/>
            </w:rPr>
            <w:t>Telefon mobil</w:t>
          </w:r>
        </w:p>
      </w:docPartBody>
    </w:docPart>
    <w:docPart>
      <w:docPartPr>
        <w:name w:val="2D73A9963E78499FA2D2380C15B529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A5FA8A-19AB-405E-B680-892DD4CDAB89}"/>
      </w:docPartPr>
      <w:docPartBody>
        <w:p w:rsidR="00954AB4" w:rsidRDefault="00B602D9">
          <w:pPr>
            <w:pStyle w:val="2D73A9963E78499FA2D2380C15B52975"/>
          </w:pPr>
          <w:r w:rsidRPr="003A4871">
            <w:rPr>
              <w:lang w:bidi="de-DE"/>
            </w:rPr>
            <w:t>Telefon geschäftlich</w:t>
          </w:r>
        </w:p>
      </w:docPartBody>
    </w:docPart>
    <w:docPart>
      <w:docPartPr>
        <w:name w:val="75EDA48B6B99488C97D64654625143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7023C9-A19A-45A6-93F6-6BF7E545D12A}"/>
      </w:docPartPr>
      <w:docPartBody>
        <w:p w:rsidR="00954AB4" w:rsidRDefault="00B602D9">
          <w:pPr>
            <w:pStyle w:val="75EDA48B6B99488C97D6465462514354"/>
          </w:pPr>
          <w:r w:rsidRPr="003A4871">
            <w:rPr>
              <w:lang w:bidi="de-DE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D77"/>
    <w:rsid w:val="001E2D77"/>
    <w:rsid w:val="002C773E"/>
    <w:rsid w:val="002E3128"/>
    <w:rsid w:val="00954AB4"/>
    <w:rsid w:val="00B60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712854C933D4F1BB139F7FBE3CF67D3">
    <w:name w:val="B712854C933D4F1BB139F7FBE3CF67D3"/>
  </w:style>
  <w:style w:type="paragraph" w:customStyle="1" w:styleId="210039C88178494EB8C4099B883B84CB">
    <w:name w:val="210039C88178494EB8C4099B883B84CB"/>
  </w:style>
  <w:style w:type="paragraph" w:customStyle="1" w:styleId="40ABD65D6B7345C2A6368767E6DC27F1">
    <w:name w:val="40ABD65D6B7345C2A6368767E6DC27F1"/>
  </w:style>
  <w:style w:type="paragraph" w:customStyle="1" w:styleId="A74F6079C81B4C43B581BF420962EC2C">
    <w:name w:val="A74F6079C81B4C43B581BF420962EC2C"/>
  </w:style>
  <w:style w:type="paragraph" w:customStyle="1" w:styleId="E7E286E28B524275AFDCDD7D93FECF97">
    <w:name w:val="E7E286E28B524275AFDCDD7D93FECF97"/>
  </w:style>
  <w:style w:type="paragraph" w:customStyle="1" w:styleId="360535C86EFA4E3A80C554454DB689C1">
    <w:name w:val="360535C86EFA4E3A80C554454DB689C1"/>
  </w:style>
  <w:style w:type="paragraph" w:customStyle="1" w:styleId="BEA5BCBE0C0E4FCDA5068F7B78B0059F">
    <w:name w:val="BEA5BCBE0C0E4FCDA5068F7B78B0059F"/>
  </w:style>
  <w:style w:type="paragraph" w:customStyle="1" w:styleId="7A521101241E49D5ABCAE100FE3C40C4">
    <w:name w:val="7A521101241E49D5ABCAE100FE3C40C4"/>
  </w:style>
  <w:style w:type="paragraph" w:customStyle="1" w:styleId="68DB9608CD0A4E4CB8772E6CCB64A82D">
    <w:name w:val="68DB9608CD0A4E4CB8772E6CCB64A82D"/>
  </w:style>
  <w:style w:type="paragraph" w:customStyle="1" w:styleId="36747B6628D84DA5B7A4B644E5FCAD2D">
    <w:name w:val="36747B6628D84DA5B7A4B644E5FCAD2D"/>
  </w:style>
  <w:style w:type="paragraph" w:customStyle="1" w:styleId="144181D916814CA481D0BA5959AEEA3E">
    <w:name w:val="144181D916814CA481D0BA5959AEEA3E"/>
  </w:style>
  <w:style w:type="paragraph" w:customStyle="1" w:styleId="F72B5037A87A46619D51D6D6AFD02633">
    <w:name w:val="F72B5037A87A46619D51D6D6AFD02633"/>
  </w:style>
  <w:style w:type="paragraph" w:customStyle="1" w:styleId="2D73A9963E78499FA2D2380C15B52975">
    <w:name w:val="2D73A9963E78499FA2D2380C15B52975"/>
  </w:style>
  <w:style w:type="paragraph" w:customStyle="1" w:styleId="75EDA48B6B99488C97D6465462514354">
    <w:name w:val="75EDA48B6B99488C97D6465462514354"/>
  </w:style>
  <w:style w:type="paragraph" w:customStyle="1" w:styleId="6ED65346E8EC49DEB4AD6D88D879FB43">
    <w:name w:val="6ED65346E8EC49DEB4AD6D88D879FB43"/>
  </w:style>
  <w:style w:type="paragraph" w:customStyle="1" w:styleId="3049CE944F5244B98DF0287C2ACAB0EE">
    <w:name w:val="3049CE944F5244B98DF0287C2ACAB0EE"/>
  </w:style>
  <w:style w:type="character" w:styleId="Platzhaltertext">
    <w:name w:val="Placeholder Text"/>
    <w:basedOn w:val="Absatz-Standardschriftart"/>
    <w:uiPriority w:val="99"/>
    <w:semiHidden/>
    <w:rsid w:val="001E2D77"/>
    <w:rPr>
      <w:color w:val="808080"/>
    </w:rPr>
  </w:style>
  <w:style w:type="paragraph" w:customStyle="1" w:styleId="73CE73E9BCF141BD8EB62AB514633A8A">
    <w:name w:val="73CE73E9BCF141BD8EB62AB514633A8A"/>
  </w:style>
  <w:style w:type="paragraph" w:customStyle="1" w:styleId="1AB43C359552457C98356EAA4555A333">
    <w:name w:val="1AB43C359552457C98356EAA4555A333"/>
  </w:style>
  <w:style w:type="paragraph" w:customStyle="1" w:styleId="93CA17D1E7454B47A4D6D6B83744F716">
    <w:name w:val="93CA17D1E7454B47A4D6D6B83744F716"/>
  </w:style>
  <w:style w:type="paragraph" w:customStyle="1" w:styleId="855FA26BE6BF4C1D862D182D1ACAB821">
    <w:name w:val="855FA26BE6BF4C1D862D182D1ACAB821"/>
  </w:style>
  <w:style w:type="paragraph" w:customStyle="1" w:styleId="85D9A24F93CD4E8FA0C30C0D833C6BFA">
    <w:name w:val="85D9A24F93CD4E8FA0C30C0D833C6BFA"/>
  </w:style>
  <w:style w:type="paragraph" w:customStyle="1" w:styleId="59D265B8D4294883A26730759828C8BA">
    <w:name w:val="59D265B8D4294883A26730759828C8BA"/>
  </w:style>
  <w:style w:type="paragraph" w:customStyle="1" w:styleId="0814AA321531492BBE2FA91D33FE848C">
    <w:name w:val="0814AA321531492BBE2FA91D33FE848C"/>
  </w:style>
  <w:style w:type="paragraph" w:customStyle="1" w:styleId="4CB690C119DD410986CC7D55F33B5ADC">
    <w:name w:val="4CB690C119DD410986CC7D55F33B5ADC"/>
    <w:rsid w:val="001E2D77"/>
  </w:style>
  <w:style w:type="paragraph" w:customStyle="1" w:styleId="251CED3636FA41A4B6867EC2C2D7D53A">
    <w:name w:val="251CED3636FA41A4B6867EC2C2D7D53A"/>
    <w:rsid w:val="001E2D77"/>
  </w:style>
  <w:style w:type="paragraph" w:customStyle="1" w:styleId="2D56841FFB9C4738A1E71705D342542C">
    <w:name w:val="2D56841FFB9C4738A1E71705D342542C"/>
    <w:rsid w:val="001E2D77"/>
  </w:style>
  <w:style w:type="paragraph" w:customStyle="1" w:styleId="5420FD3BE70F46D797CD9CD63BAAD138">
    <w:name w:val="5420FD3BE70F46D797CD9CD63BAAD138"/>
    <w:rsid w:val="001E2D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</Template>
  <TotalTime>0</TotalTime>
  <Pages>1</Pages>
  <Words>311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2019-04-08T07:55:00Z</dcterms:created>
  <dcterms:modified xsi:type="dcterms:W3CDTF">2019-04-08T07:55:00Z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